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259E3" w14:textId="77777777" w:rsidR="00D15711" w:rsidRPr="00D15711" w:rsidRDefault="00D15711" w:rsidP="00D15711">
      <w:pPr>
        <w:rPr>
          <w:rFonts w:ascii="Verdana" w:hAnsi="Verdana"/>
          <w:b/>
          <w:sz w:val="32"/>
          <w:szCs w:val="32"/>
        </w:rPr>
      </w:pPr>
      <w:bookmarkStart w:id="0" w:name="_Hlk242368571"/>
      <w:r w:rsidRPr="00D15711">
        <w:rPr>
          <w:rFonts w:ascii="Verdana" w:hAnsi="Verdana"/>
          <w:b/>
          <w:sz w:val="32"/>
          <w:szCs w:val="32"/>
        </w:rPr>
        <w:t>Elizaveta Maximová převzala v Soulu cenu pro nejlepší herečku. Česká televize boduje na světových festivalech</w:t>
      </w:r>
    </w:p>
    <w:p w14:paraId="679F8D95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6F078B28" w14:textId="79BA3BDB" w:rsidR="003B26F7" w:rsidRPr="004A43E3" w:rsidRDefault="00D15711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8. října 2026</w:t>
      </w:r>
    </w:p>
    <w:p w14:paraId="0F726B4E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338B46DC" w14:textId="2730B6C1" w:rsidR="00966A9B" w:rsidRPr="00966A9B" w:rsidRDefault="00D15711" w:rsidP="00D15711">
      <w:pPr>
        <w:pStyle w:val="Perexzprvy"/>
        <w:spacing w:after="0"/>
      </w:pPr>
      <w:r w:rsidRPr="00D15711">
        <w:rPr>
          <w:bCs/>
        </w:rPr>
        <w:t xml:space="preserve">Herečka Elizaveta Maximová převzala v jihokorejském Soulu cenu pro nejlepší herečku na prestižních </w:t>
      </w:r>
      <w:proofErr w:type="spellStart"/>
      <w:r w:rsidRPr="00D15711">
        <w:rPr>
          <w:bCs/>
        </w:rPr>
        <w:t>Seoul</w:t>
      </w:r>
      <w:proofErr w:type="spellEnd"/>
      <w:r w:rsidRPr="00D15711">
        <w:rPr>
          <w:bCs/>
        </w:rPr>
        <w:t xml:space="preserve"> International Drama </w:t>
      </w:r>
      <w:proofErr w:type="spellStart"/>
      <w:r w:rsidRPr="00D15711">
        <w:rPr>
          <w:bCs/>
        </w:rPr>
        <w:t>Awards</w:t>
      </w:r>
      <w:proofErr w:type="spellEnd"/>
      <w:r w:rsidRPr="00D15711">
        <w:rPr>
          <w:bCs/>
        </w:rPr>
        <w:t xml:space="preserve">. Ocenění získala za hlavní roli v televizním filmu České televize Máma režiséra Jiřího </w:t>
      </w:r>
      <w:proofErr w:type="spellStart"/>
      <w:r w:rsidRPr="00D15711">
        <w:rPr>
          <w:bCs/>
        </w:rPr>
        <w:t>Stracha</w:t>
      </w:r>
      <w:proofErr w:type="spellEnd"/>
      <w:r w:rsidRPr="00D15711">
        <w:rPr>
          <w:bCs/>
        </w:rPr>
        <w:t xml:space="preserve">. Výrazný úspěch je dalším z řady mezinárodních ocenění, nominací a festivalových uvedení pořadů České televize v letošním roce. </w:t>
      </w:r>
      <w:r w:rsidR="00367E73">
        <w:rPr>
          <w:bCs/>
        </w:rPr>
        <w:t>Projekty ČT</w:t>
      </w:r>
      <w:r w:rsidRPr="00D15711">
        <w:rPr>
          <w:bCs/>
        </w:rPr>
        <w:t xml:space="preserve"> jsou během podzimu zastoupeny na festivalech a televizních přehlídkách od Berlína přes Soul až po Calgary.</w:t>
      </w:r>
      <w:r>
        <w:rPr>
          <w:bCs/>
        </w:rPr>
        <w:t xml:space="preserve"> </w:t>
      </w:r>
    </w:p>
    <w:p w14:paraId="012A3041" w14:textId="77777777" w:rsidR="003B26F7" w:rsidRDefault="003B26F7" w:rsidP="00D15711">
      <w:pPr>
        <w:pStyle w:val="Textzprvy"/>
        <w:spacing w:after="0"/>
      </w:pPr>
    </w:p>
    <w:p w14:paraId="451448C4" w14:textId="77777777" w:rsidR="00D15711" w:rsidRPr="00D15711" w:rsidRDefault="00D15711" w:rsidP="00D15711">
      <w:pPr>
        <w:pStyle w:val="Textzprvy"/>
        <w:spacing w:after="0"/>
      </w:pPr>
      <w:proofErr w:type="spellStart"/>
      <w:r w:rsidRPr="00D15711">
        <w:t>Seoul</w:t>
      </w:r>
      <w:proofErr w:type="spellEnd"/>
      <w:r w:rsidRPr="00D15711">
        <w:t xml:space="preserve"> International Drama </w:t>
      </w:r>
      <w:proofErr w:type="spellStart"/>
      <w:r w:rsidRPr="00D15711">
        <w:t>Awards</w:t>
      </w:r>
      <w:proofErr w:type="spellEnd"/>
      <w:r w:rsidRPr="00D15711">
        <w:t xml:space="preserve"> patří k významným světovým přehlídkám televizního dramatu. Do letošního ročníku bylo přihlášeno 352 titulů ze 46 zemí a regionů. Elizaveta Maximová uspěla v mezinárodní soutěži v kategorii </w:t>
      </w:r>
      <w:r w:rsidRPr="00D15711">
        <w:rPr>
          <w:b/>
          <w:bCs/>
        </w:rPr>
        <w:t xml:space="preserve">Best </w:t>
      </w:r>
      <w:proofErr w:type="spellStart"/>
      <w:r w:rsidRPr="00D15711">
        <w:rPr>
          <w:b/>
          <w:bCs/>
        </w:rPr>
        <w:t>Actress</w:t>
      </w:r>
      <w:proofErr w:type="spellEnd"/>
      <w:r w:rsidRPr="00D15711">
        <w:t xml:space="preserve"> za ztvárnění Lilian v televizním filmu </w:t>
      </w:r>
      <w:r w:rsidRPr="00D15711">
        <w:rPr>
          <w:b/>
          <w:bCs/>
        </w:rPr>
        <w:t>Máma</w:t>
      </w:r>
      <w:r w:rsidRPr="00D15711">
        <w:t xml:space="preserve">. Slavnostní ceremoniál se uskutečnil 8. října v KBS </w:t>
      </w:r>
      <w:proofErr w:type="spellStart"/>
      <w:r w:rsidRPr="00D15711">
        <w:t>Hall</w:t>
      </w:r>
      <w:proofErr w:type="spellEnd"/>
      <w:r w:rsidRPr="00D15711">
        <w:t xml:space="preserve"> v Soulu za účasti vítězů a výrazných osobností televizní a seriálové tvorby z celého světa.</w:t>
      </w:r>
    </w:p>
    <w:p w14:paraId="36386EC1" w14:textId="77777777" w:rsidR="00D15711" w:rsidRPr="00D15711" w:rsidRDefault="00D15711" w:rsidP="00D15711">
      <w:pPr>
        <w:pStyle w:val="Textzprvy"/>
        <w:spacing w:after="0"/>
      </w:pPr>
    </w:p>
    <w:p w14:paraId="2DFDBD01" w14:textId="77777777" w:rsidR="00D15711" w:rsidRPr="00D15711" w:rsidRDefault="00D15711" w:rsidP="00D15711">
      <w:pPr>
        <w:pStyle w:val="Textzprvy"/>
        <w:spacing w:after="0"/>
      </w:pPr>
      <w:r w:rsidRPr="00D15711">
        <w:t xml:space="preserve">Film </w:t>
      </w:r>
      <w:r w:rsidRPr="00D15711">
        <w:rPr>
          <w:b/>
          <w:bCs/>
        </w:rPr>
        <w:t>Máma</w:t>
      </w:r>
      <w:r w:rsidRPr="00D15711">
        <w:t xml:space="preserve">, který natočil režisér Jiří Strach podle scénáře Marka </w:t>
      </w:r>
      <w:proofErr w:type="spellStart"/>
      <w:r w:rsidRPr="00D15711">
        <w:t>Epsteina</w:t>
      </w:r>
      <w:proofErr w:type="spellEnd"/>
      <w:r w:rsidRPr="00D15711">
        <w:t xml:space="preserve">, vypráví příběh mladé matky Lilian žijící s intelektovým postižením a její dcery Malvíny. Elizaveta Maximová se na náročnou roli připravovala několik měsíců a mimo jiné působila jako dobrovolnice v psychiatrické léčebně. Snímek vznikl v brněnském studiu České televize pod vedením kreativní producentky Jiřiny Budíkové v koprodukci s ARTE G.E.I.E. Už letos na jaře získal také prestižní </w:t>
      </w:r>
      <w:r w:rsidRPr="00D15711">
        <w:rPr>
          <w:b/>
          <w:bCs/>
        </w:rPr>
        <w:t xml:space="preserve">Prix CIRCOM </w:t>
      </w:r>
      <w:proofErr w:type="spellStart"/>
      <w:r w:rsidRPr="00D15711">
        <w:rPr>
          <w:b/>
          <w:bCs/>
        </w:rPr>
        <w:t>Regional</w:t>
      </w:r>
      <w:proofErr w:type="spellEnd"/>
      <w:r w:rsidRPr="00D15711">
        <w:rPr>
          <w:b/>
          <w:bCs/>
        </w:rPr>
        <w:t xml:space="preserve"> 2026</w:t>
      </w:r>
      <w:r w:rsidRPr="00D15711">
        <w:t xml:space="preserve"> v kategorii dramat.</w:t>
      </w:r>
    </w:p>
    <w:p w14:paraId="7A488F80" w14:textId="77777777" w:rsidR="00D15711" w:rsidRPr="00D15711" w:rsidRDefault="00D15711" w:rsidP="00D15711">
      <w:pPr>
        <w:pStyle w:val="Textzprvy"/>
        <w:spacing w:after="0"/>
      </w:pPr>
    </w:p>
    <w:p w14:paraId="4CB60DEC" w14:textId="77777777" w:rsidR="00D15711" w:rsidRDefault="00D15711" w:rsidP="00D15711">
      <w:pPr>
        <w:pStyle w:val="Textzprvy"/>
        <w:spacing w:after="0"/>
        <w:rPr>
          <w:b/>
          <w:bCs/>
        </w:rPr>
      </w:pPr>
      <w:r w:rsidRPr="00D15711">
        <w:rPr>
          <w:i/>
          <w:iCs/>
        </w:rPr>
        <w:t>„Cítím obrovskou radost a vděčnost, že si mé práce všimli i v zahraničí. Nejvíc mě ale těší, že náš komorní příběh o matce s intelektuálním postižením a její dceři dokázal oslovit a zasáhnout diváky až na druhé straně planety. Srdečně zdravím ze Soulu, kde jsem s mojí maminkou – přebírám cenu za Mámu s mámou,“</w:t>
      </w:r>
      <w:r w:rsidRPr="00D15711">
        <w:t xml:space="preserve"> říká herečka</w:t>
      </w:r>
      <w:r w:rsidRPr="00D15711">
        <w:rPr>
          <w:b/>
          <w:bCs/>
        </w:rPr>
        <w:t xml:space="preserve"> Elizaveta Maximová.</w:t>
      </w:r>
    </w:p>
    <w:p w14:paraId="5D0A8C45" w14:textId="77777777" w:rsidR="00D15711" w:rsidRPr="00D15711" w:rsidRDefault="00D15711" w:rsidP="00D15711">
      <w:pPr>
        <w:pStyle w:val="Textzprvy"/>
        <w:spacing w:after="0"/>
        <w:rPr>
          <w:b/>
          <w:bCs/>
        </w:rPr>
      </w:pPr>
    </w:p>
    <w:p w14:paraId="7F40EA47" w14:textId="3E939179" w:rsidR="00D15711" w:rsidRDefault="00D15711" w:rsidP="00D15711">
      <w:pPr>
        <w:pStyle w:val="Textzprvy"/>
        <w:spacing w:after="0"/>
        <w:rPr>
          <w:b/>
          <w:bCs/>
        </w:rPr>
      </w:pPr>
      <w:r w:rsidRPr="00D15711">
        <w:rPr>
          <w:b/>
          <w:bCs/>
        </w:rPr>
        <w:t xml:space="preserve">Česká tvorba míří na nejvýznamnější </w:t>
      </w:r>
      <w:r>
        <w:rPr>
          <w:b/>
          <w:bCs/>
        </w:rPr>
        <w:t>mezinárodní</w:t>
      </w:r>
      <w:r w:rsidRPr="00D15711">
        <w:rPr>
          <w:b/>
          <w:bCs/>
        </w:rPr>
        <w:t xml:space="preserve"> přehlídky</w:t>
      </w:r>
    </w:p>
    <w:p w14:paraId="049235E5" w14:textId="77777777" w:rsidR="00D15711" w:rsidRPr="00D15711" w:rsidRDefault="00D15711" w:rsidP="00D15711">
      <w:pPr>
        <w:pStyle w:val="Textzprvy"/>
        <w:spacing w:after="0"/>
        <w:rPr>
          <w:b/>
          <w:bCs/>
        </w:rPr>
      </w:pPr>
    </w:p>
    <w:p w14:paraId="786893EF" w14:textId="77777777" w:rsidR="00D15711" w:rsidRPr="00D15711" w:rsidRDefault="00D15711" w:rsidP="00D15711">
      <w:pPr>
        <w:pStyle w:val="Textzprvy"/>
        <w:spacing w:after="0"/>
      </w:pPr>
      <w:r w:rsidRPr="00D15711">
        <w:t xml:space="preserve">Mezinárodní úspěch filmu Máma je součástí výrazné festivalové sezony České televize. V září se seriál </w:t>
      </w:r>
      <w:proofErr w:type="spellStart"/>
      <w:r w:rsidRPr="00D15711">
        <w:rPr>
          <w:b/>
          <w:bCs/>
        </w:rPr>
        <w:t>Filter</w:t>
      </w:r>
      <w:proofErr w:type="spellEnd"/>
      <w:r w:rsidRPr="00D15711">
        <w:t xml:space="preserve"> představil na berlínském festivalu </w:t>
      </w:r>
      <w:proofErr w:type="spellStart"/>
      <w:r w:rsidRPr="00D15711">
        <w:t>Seriesly</w:t>
      </w:r>
      <w:proofErr w:type="spellEnd"/>
      <w:r w:rsidRPr="00D15711">
        <w:t xml:space="preserve"> </w:t>
      </w:r>
      <w:proofErr w:type="spellStart"/>
      <w:r w:rsidRPr="00D15711">
        <w:t>Berlin</w:t>
      </w:r>
      <w:proofErr w:type="spellEnd"/>
      <w:r w:rsidRPr="00D15711">
        <w:t xml:space="preserve"> ve výběru třinácti mezinárodních seriálů po boku produkcí společností a stanic jako Disney+, ARTE, BBC, ZDF nebo HBO Max. Seriál </w:t>
      </w:r>
      <w:r w:rsidRPr="00D15711">
        <w:rPr>
          <w:b/>
          <w:bCs/>
        </w:rPr>
        <w:t>Ratolesti</w:t>
      </w:r>
      <w:r w:rsidRPr="00D15711">
        <w:t xml:space="preserve"> se zároveň probojoval mezi osm nejlépe hodnocených titulů na prestižním Prix Italia.</w:t>
      </w:r>
    </w:p>
    <w:p w14:paraId="5F0038A0" w14:textId="77777777" w:rsidR="00D15711" w:rsidRPr="00D15711" w:rsidRDefault="00D15711" w:rsidP="00D15711">
      <w:pPr>
        <w:pStyle w:val="Textzprvy"/>
        <w:spacing w:after="0"/>
      </w:pPr>
    </w:p>
    <w:p w14:paraId="26893542" w14:textId="77777777" w:rsidR="00D15711" w:rsidRPr="00D15711" w:rsidRDefault="00D15711" w:rsidP="00D15711">
      <w:pPr>
        <w:pStyle w:val="Textzprvy"/>
        <w:spacing w:after="0"/>
      </w:pPr>
      <w:r w:rsidRPr="00D15711">
        <w:t xml:space="preserve">Na kanadském </w:t>
      </w:r>
      <w:r w:rsidRPr="00D15711">
        <w:rPr>
          <w:b/>
          <w:bCs/>
        </w:rPr>
        <w:t>Calgary International Film Festival</w:t>
      </w:r>
      <w:r w:rsidRPr="00D15711">
        <w:t xml:space="preserve"> se pak v mezinárodní premiéře představil krátký film </w:t>
      </w:r>
      <w:r w:rsidRPr="00D15711">
        <w:rPr>
          <w:b/>
          <w:bCs/>
        </w:rPr>
        <w:t>Útok zmutovaných melounů</w:t>
      </w:r>
      <w:r w:rsidRPr="00D15711">
        <w:t xml:space="preserve"> z projektu Generace Nika, který natočily děti z ukrajinského Chersonu. Film byl zařazen do soutěžní sekce </w:t>
      </w:r>
      <w:proofErr w:type="spellStart"/>
      <w:r w:rsidRPr="00D15711">
        <w:t>Youth</w:t>
      </w:r>
      <w:proofErr w:type="spellEnd"/>
      <w:r w:rsidRPr="00D15711">
        <w:t xml:space="preserve"> by </w:t>
      </w:r>
      <w:proofErr w:type="spellStart"/>
      <w:r w:rsidRPr="00D15711">
        <w:t>Youth</w:t>
      </w:r>
      <w:proofErr w:type="spellEnd"/>
      <w:r w:rsidRPr="00D15711">
        <w:t xml:space="preserve"> </w:t>
      </w:r>
      <w:proofErr w:type="spellStart"/>
      <w:r w:rsidRPr="00D15711">
        <w:t>Cinema</w:t>
      </w:r>
      <w:proofErr w:type="spellEnd"/>
      <w:r w:rsidRPr="00D15711">
        <w:t xml:space="preserve"> </w:t>
      </w:r>
      <w:proofErr w:type="spellStart"/>
      <w:r w:rsidRPr="00D15711">
        <w:t>Short</w:t>
      </w:r>
      <w:proofErr w:type="spellEnd"/>
      <w:r w:rsidRPr="00D15711">
        <w:t xml:space="preserve"> </w:t>
      </w:r>
      <w:proofErr w:type="spellStart"/>
      <w:r w:rsidRPr="00D15711">
        <w:t>Films</w:t>
      </w:r>
      <w:proofErr w:type="spellEnd"/>
      <w:r w:rsidRPr="00D15711">
        <w:t xml:space="preserve"> určené mladým tvůrcům do osmnácti let.</w:t>
      </w:r>
    </w:p>
    <w:p w14:paraId="78CCE45D" w14:textId="77777777" w:rsidR="00D15711" w:rsidRPr="00D15711" w:rsidRDefault="00D15711" w:rsidP="00D15711">
      <w:pPr>
        <w:pStyle w:val="Textzprvy"/>
        <w:spacing w:after="0"/>
      </w:pPr>
    </w:p>
    <w:p w14:paraId="6761B73F" w14:textId="77777777" w:rsidR="00D15711" w:rsidRDefault="00D15711" w:rsidP="00D15711">
      <w:pPr>
        <w:pStyle w:val="Textzprvy"/>
        <w:spacing w:after="0"/>
      </w:pPr>
      <w:r w:rsidRPr="00D15711">
        <w:t xml:space="preserve">Silné zastoupení měla Česká televize také na brněnském festivalu </w:t>
      </w:r>
      <w:proofErr w:type="spellStart"/>
      <w:r w:rsidRPr="00D15711">
        <w:t>Serial</w:t>
      </w:r>
      <w:proofErr w:type="spellEnd"/>
      <w:r w:rsidRPr="00D15711">
        <w:t xml:space="preserve"> </w:t>
      </w:r>
      <w:proofErr w:type="spellStart"/>
      <w:r w:rsidRPr="00D15711">
        <w:t>Killer</w:t>
      </w:r>
      <w:proofErr w:type="spellEnd"/>
      <w:r w:rsidRPr="00D15711">
        <w:t xml:space="preserve">, kde se v soutěžních sekcích představily seriály </w:t>
      </w:r>
      <w:r w:rsidRPr="00D15711">
        <w:rPr>
          <w:b/>
          <w:bCs/>
        </w:rPr>
        <w:t>Hec</w:t>
      </w:r>
      <w:r w:rsidRPr="00D15711">
        <w:t xml:space="preserve"> a </w:t>
      </w:r>
      <w:r w:rsidRPr="00D15711">
        <w:rPr>
          <w:b/>
          <w:bCs/>
        </w:rPr>
        <w:t>Kamarád</w:t>
      </w:r>
      <w:r w:rsidRPr="00D15711">
        <w:t>.</w:t>
      </w:r>
    </w:p>
    <w:p w14:paraId="184F3CAD" w14:textId="77777777" w:rsidR="00D15711" w:rsidRDefault="00D15711" w:rsidP="00D15711">
      <w:pPr>
        <w:pStyle w:val="Textzprvy"/>
        <w:spacing w:after="0"/>
      </w:pPr>
    </w:p>
    <w:p w14:paraId="11153347" w14:textId="77777777" w:rsidR="00D15711" w:rsidRPr="00D15711" w:rsidRDefault="00D15711" w:rsidP="00D15711">
      <w:pPr>
        <w:pStyle w:val="Textzprvy"/>
        <w:spacing w:after="0"/>
      </w:pPr>
    </w:p>
    <w:p w14:paraId="2ABFE8A5" w14:textId="77777777" w:rsidR="00D15711" w:rsidRPr="00D15711" w:rsidRDefault="00D15711" w:rsidP="00D15711">
      <w:pPr>
        <w:pStyle w:val="Textzprvy"/>
        <w:spacing w:after="0"/>
      </w:pPr>
    </w:p>
    <w:p w14:paraId="1F4CC5FB" w14:textId="49B153F4" w:rsidR="00D15711" w:rsidRPr="00D15711" w:rsidRDefault="00D15711" w:rsidP="00D15711">
      <w:pPr>
        <w:pStyle w:val="Textzprvy"/>
        <w:spacing w:after="0"/>
      </w:pPr>
      <w:r w:rsidRPr="00D15711">
        <w:lastRenderedPageBreak/>
        <w:t xml:space="preserve">Další významné nominace získaly projekty České televize už v polovině října na </w:t>
      </w:r>
      <w:r w:rsidRPr="00D15711">
        <w:rPr>
          <w:b/>
          <w:bCs/>
        </w:rPr>
        <w:t>Prix Europa</w:t>
      </w:r>
      <w:r w:rsidRPr="00D15711">
        <w:t xml:space="preserve"> v Berlíně. Dvoudílné drama </w:t>
      </w:r>
      <w:r w:rsidRPr="00D15711">
        <w:rPr>
          <w:b/>
          <w:bCs/>
        </w:rPr>
        <w:t xml:space="preserve">Gerta </w:t>
      </w:r>
      <w:proofErr w:type="spellStart"/>
      <w:r w:rsidRPr="00D15711">
        <w:rPr>
          <w:b/>
          <w:bCs/>
        </w:rPr>
        <w:t>Schnirch</w:t>
      </w:r>
      <w:proofErr w:type="spellEnd"/>
      <w:r w:rsidRPr="00D15711">
        <w:t xml:space="preserve"> režiséra Tomáše Mašína bylo nominováno mezi dvacet nejlepších projektů z přibližně tří set přihlášených titulů. Mezi </w:t>
      </w:r>
      <w:r>
        <w:t xml:space="preserve">nominovanými je také vzdělávací </w:t>
      </w:r>
      <w:r w:rsidRPr="00D15711">
        <w:t xml:space="preserve">projekt </w:t>
      </w:r>
      <w:proofErr w:type="spellStart"/>
      <w:r w:rsidRPr="00D15711">
        <w:rPr>
          <w:b/>
          <w:bCs/>
        </w:rPr>
        <w:t>DouČTo</w:t>
      </w:r>
      <w:proofErr w:type="spellEnd"/>
      <w:r w:rsidRPr="00D15711">
        <w:rPr>
          <w:b/>
          <w:bCs/>
        </w:rPr>
        <w:t>: Na přijímačky</w:t>
      </w:r>
      <w:r w:rsidRPr="00D15711">
        <w:t xml:space="preserve"> z produkce ČT </w:t>
      </w:r>
      <w:proofErr w:type="spellStart"/>
      <w:r w:rsidRPr="00D15711">
        <w:t>edu</w:t>
      </w:r>
      <w:proofErr w:type="spellEnd"/>
      <w:r w:rsidRPr="00D15711">
        <w:t>, který se zařadil mezi dvanáct nejlépe hodnocených projektů z přibližně šesti set přihlášených. Ocenění budou vyhlášena 16. října v Berlíně.</w:t>
      </w:r>
    </w:p>
    <w:p w14:paraId="5F53DEF6" w14:textId="77777777" w:rsidR="00D15711" w:rsidRPr="00D15711" w:rsidRDefault="00D15711" w:rsidP="00D15711">
      <w:pPr>
        <w:pStyle w:val="Textzprvy"/>
        <w:spacing w:after="0"/>
        <w:rPr>
          <w:b/>
          <w:bCs/>
        </w:rPr>
      </w:pPr>
    </w:p>
    <w:p w14:paraId="2F9D66B9" w14:textId="77777777" w:rsidR="00D15711" w:rsidRPr="00D15711" w:rsidRDefault="00D15711" w:rsidP="00D15711">
      <w:pPr>
        <w:pStyle w:val="Textzprvy"/>
        <w:spacing w:after="0"/>
      </w:pPr>
      <w:r w:rsidRPr="00D15711">
        <w:rPr>
          <w:i/>
          <w:iCs/>
        </w:rPr>
        <w:t>„Mezinárodní zájem o tak různorodé projekty České televize – od velkého televizního dramatu přes seriály až po vzdělávací a dětská díla – je pro nás důležitým potvrzením kvality domácí tvorby. O to větší radost máme z ocenění Elizavety Maximové, jejíž výkon v Mámě je mimořádný a nyní získává uznání i v silné mezinárodní konkurenci,“</w:t>
      </w:r>
      <w:r w:rsidRPr="00D15711">
        <w:t xml:space="preserve"> uvádí generální ředitel České televize </w:t>
      </w:r>
      <w:r w:rsidRPr="00D15711">
        <w:rPr>
          <w:b/>
          <w:bCs/>
        </w:rPr>
        <w:t>Hynek Chudárek.</w:t>
      </w:r>
      <w:r w:rsidRPr="00D15711">
        <w:rPr>
          <w:i/>
          <w:iCs/>
        </w:rPr>
        <w:t xml:space="preserve">                     </w:t>
      </w:r>
      <w:r w:rsidRPr="00D15711">
        <w:rPr>
          <w:i/>
          <w:iCs/>
        </w:rPr>
        <w:br/>
      </w:r>
    </w:p>
    <w:p w14:paraId="447A9B80" w14:textId="77777777" w:rsidR="00D15711" w:rsidRPr="00D15711" w:rsidRDefault="00D15711" w:rsidP="00D15711">
      <w:pPr>
        <w:pStyle w:val="Textzprvy"/>
        <w:spacing w:after="0"/>
      </w:pPr>
      <w:r w:rsidRPr="00D15711">
        <w:t xml:space="preserve">Festivalová cesta projektů České televize pokračuje i v následujících týdnech. V listopadu se například dokumentární film </w:t>
      </w:r>
      <w:r w:rsidRPr="00D15711">
        <w:rPr>
          <w:b/>
          <w:bCs/>
        </w:rPr>
        <w:t>Ela skáče salta</w:t>
      </w:r>
      <w:r w:rsidRPr="00D15711">
        <w:t xml:space="preserve"> představí v soutěžní sekci </w:t>
      </w:r>
      <w:proofErr w:type="spellStart"/>
      <w:r w:rsidRPr="00D15711">
        <w:t>Me</w:t>
      </w:r>
      <w:proofErr w:type="spellEnd"/>
      <w:r w:rsidRPr="00D15711">
        <w:t xml:space="preserve"> and My </w:t>
      </w:r>
      <w:proofErr w:type="spellStart"/>
      <w:r w:rsidRPr="00D15711">
        <w:t>World</w:t>
      </w:r>
      <w:proofErr w:type="spellEnd"/>
      <w:r w:rsidRPr="00D15711">
        <w:t xml:space="preserve"> berlínského festivalu KUKI – </w:t>
      </w:r>
      <w:proofErr w:type="spellStart"/>
      <w:r w:rsidRPr="00D15711">
        <w:t>Young</w:t>
      </w:r>
      <w:proofErr w:type="spellEnd"/>
      <w:r w:rsidRPr="00D15711">
        <w:t xml:space="preserve"> </w:t>
      </w:r>
      <w:proofErr w:type="spellStart"/>
      <w:r w:rsidRPr="00D15711">
        <w:t>Short</w:t>
      </w:r>
      <w:proofErr w:type="spellEnd"/>
      <w:r w:rsidRPr="00D15711">
        <w:t xml:space="preserve"> Film Festival. První díl </w:t>
      </w:r>
      <w:r w:rsidRPr="00D15711">
        <w:rPr>
          <w:b/>
          <w:bCs/>
        </w:rPr>
        <w:t>Generace Nika</w:t>
      </w:r>
      <w:r w:rsidRPr="00D15711">
        <w:t xml:space="preserve"> pak zamíří do soutěže francouzského festivalu </w:t>
      </w:r>
      <w:proofErr w:type="spellStart"/>
      <w:r w:rsidRPr="00D15711">
        <w:t>Escales</w:t>
      </w:r>
      <w:proofErr w:type="spellEnd"/>
      <w:r w:rsidRPr="00D15711">
        <w:t xml:space="preserve"> </w:t>
      </w:r>
      <w:proofErr w:type="spellStart"/>
      <w:r w:rsidRPr="00D15711">
        <w:t>Documentaires</w:t>
      </w:r>
      <w:proofErr w:type="spellEnd"/>
      <w:r w:rsidRPr="00D15711">
        <w:t xml:space="preserve"> v La </w:t>
      </w:r>
      <w:proofErr w:type="spellStart"/>
      <w:r w:rsidRPr="00D15711">
        <w:t>Rochelle</w:t>
      </w:r>
      <w:proofErr w:type="spellEnd"/>
      <w:r w:rsidRPr="00D15711">
        <w:t>.</w:t>
      </w:r>
    </w:p>
    <w:p w14:paraId="2EAC649A" w14:textId="77777777" w:rsidR="00D15711" w:rsidRPr="00D15711" w:rsidRDefault="00D15711" w:rsidP="00D15711">
      <w:pPr>
        <w:pStyle w:val="Textzprvy"/>
        <w:spacing w:after="0"/>
      </w:pPr>
    </w:p>
    <w:p w14:paraId="269C3F63" w14:textId="77777777" w:rsidR="00D15711" w:rsidRDefault="00D15711" w:rsidP="00D15711">
      <w:pPr>
        <w:pStyle w:val="Textzprvy"/>
        <w:spacing w:after="0"/>
      </w:pPr>
      <w:r w:rsidRPr="00D15711">
        <w:t>Úspěchy potvrzují výraznou přítomnost původní tvorby České televize na mezinárodní televizní a filmové scéně – napříč dramatickou, seriálovou, dokumentární, dětskou i vzdělávací tvorbou.</w:t>
      </w:r>
    </w:p>
    <w:p w14:paraId="2D874F5F" w14:textId="77777777" w:rsidR="00367E73" w:rsidRDefault="00367E73" w:rsidP="00D15711">
      <w:pPr>
        <w:pStyle w:val="Textzprvy"/>
        <w:spacing w:after="0"/>
      </w:pPr>
    </w:p>
    <w:p w14:paraId="0E245A9D" w14:textId="26AD218A" w:rsidR="00367E73" w:rsidRPr="00D15711" w:rsidRDefault="00367E73" w:rsidP="00D15711">
      <w:pPr>
        <w:pStyle w:val="Textzprvy"/>
        <w:spacing w:after="0"/>
      </w:pPr>
      <w:r>
        <w:rPr>
          <w:bCs/>
        </w:rPr>
        <w:t>Snímek</w:t>
      </w:r>
      <w:r>
        <w:rPr>
          <w:bCs/>
        </w:rPr>
        <w:t xml:space="preserve"> Máma</w:t>
      </w:r>
      <w:r>
        <w:rPr>
          <w:bCs/>
        </w:rPr>
        <w:t xml:space="preserve"> je dostupný v </w:t>
      </w:r>
      <w:hyperlink r:id="rId7" w:history="1">
        <w:r w:rsidRPr="00D15711">
          <w:rPr>
            <w:rStyle w:val="Hypertextovodkaz"/>
            <w:bCs/>
          </w:rPr>
          <w:t>iVysílání</w:t>
        </w:r>
      </w:hyperlink>
      <w:r>
        <w:rPr>
          <w:bCs/>
        </w:rPr>
        <w:t xml:space="preserve"> České televize.</w:t>
      </w:r>
    </w:p>
    <w:bookmarkEnd w:id="0"/>
    <w:p w14:paraId="27A0F49D" w14:textId="77777777" w:rsidR="00966A9B" w:rsidRDefault="00966A9B" w:rsidP="00D15711">
      <w:pPr>
        <w:pStyle w:val="Textzprvy"/>
        <w:spacing w:after="0"/>
        <w:rPr>
          <w:bCs/>
        </w:rPr>
      </w:pPr>
    </w:p>
    <w:p w14:paraId="64D503E6" w14:textId="77777777" w:rsidR="007312C5" w:rsidRDefault="00636765" w:rsidP="00D15711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5B0378BA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8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9"/>
      <w:footerReference w:type="default" r:id="rId10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829EE" w14:textId="77777777" w:rsidR="00D15711" w:rsidRDefault="00D15711" w:rsidP="00FE502B">
      <w:r>
        <w:separator/>
      </w:r>
    </w:p>
  </w:endnote>
  <w:endnote w:type="continuationSeparator" w:id="0">
    <w:p w14:paraId="730765A1" w14:textId="77777777" w:rsidR="00D15711" w:rsidRDefault="00D15711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altName w:val="Cambria"/>
    <w:charset w:val="00"/>
    <w:family w:val="auto"/>
    <w:pitch w:val="default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B87D0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6F05EED5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51A84B07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879C6" w14:textId="77777777" w:rsidR="00D15711" w:rsidRDefault="00D15711" w:rsidP="00FE502B">
      <w:r>
        <w:separator/>
      </w:r>
    </w:p>
  </w:footnote>
  <w:footnote w:type="continuationSeparator" w:id="0">
    <w:p w14:paraId="60E8C01C" w14:textId="77777777" w:rsidR="00D15711" w:rsidRDefault="00D15711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9D831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0551242" wp14:editId="3AAA52AE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185815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55124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5F185815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3332BBD9" wp14:editId="3C5D371E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711"/>
    <w:rsid w:val="00005066"/>
    <w:rsid w:val="00005CB7"/>
    <w:rsid w:val="00041F97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66600"/>
    <w:rsid w:val="00271094"/>
    <w:rsid w:val="00284E29"/>
    <w:rsid w:val="002A57EC"/>
    <w:rsid w:val="002C54A8"/>
    <w:rsid w:val="002D4966"/>
    <w:rsid w:val="002E7A62"/>
    <w:rsid w:val="003032A0"/>
    <w:rsid w:val="0032189A"/>
    <w:rsid w:val="00324976"/>
    <w:rsid w:val="00343CF5"/>
    <w:rsid w:val="003533FD"/>
    <w:rsid w:val="003534B8"/>
    <w:rsid w:val="003559C7"/>
    <w:rsid w:val="00362DBE"/>
    <w:rsid w:val="00367E73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5A1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02DA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6AC7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317"/>
    <w:rsid w:val="00A82B5D"/>
    <w:rsid w:val="00A85A56"/>
    <w:rsid w:val="00A873B9"/>
    <w:rsid w:val="00AA4AF3"/>
    <w:rsid w:val="00AA4E79"/>
    <w:rsid w:val="00AB00FF"/>
    <w:rsid w:val="00AC0789"/>
    <w:rsid w:val="00AC0E90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5711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016F8E"/>
  <w15:chartTrackingRefBased/>
  <w15:docId w15:val="{C102FEC7-0597-4A00-A9C3-82188059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skatelevize.cz/vse-o-ct/pro-med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eskatelevize.cz/porady/13465600536-mam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13</TotalTime>
  <Pages>2</Pages>
  <Words>623</Words>
  <Characters>3853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4468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2</cp:revision>
  <cp:lastPrinted>2023-04-18T10:42:00Z</cp:lastPrinted>
  <dcterms:created xsi:type="dcterms:W3CDTF">2026-10-08T14:03:00Z</dcterms:created>
  <dcterms:modified xsi:type="dcterms:W3CDTF">2026-10-08T14:17:00Z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