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97443" w14:textId="77777777" w:rsidR="00635712" w:rsidRPr="00635712" w:rsidRDefault="00635712" w:rsidP="00635712">
      <w:pPr>
        <w:rPr>
          <w:rFonts w:ascii="Verdana" w:hAnsi="Verdana"/>
          <w:b/>
          <w:bCs/>
          <w:sz w:val="32"/>
          <w:szCs w:val="32"/>
        </w:rPr>
      </w:pPr>
      <w:r w:rsidRPr="00635712">
        <w:rPr>
          <w:rFonts w:ascii="Verdana" w:hAnsi="Verdana"/>
          <w:b/>
          <w:bCs/>
          <w:sz w:val="32"/>
          <w:szCs w:val="32"/>
        </w:rPr>
        <w:t>Česká televize uctí památku Václava Havla. Odvysílá sérii vzpomínkových pořadů</w:t>
      </w:r>
    </w:p>
    <w:p w14:paraId="2A199087" w14:textId="77777777" w:rsidR="00966A9B" w:rsidRDefault="00966A9B" w:rsidP="00C10BBD">
      <w:pPr>
        <w:rPr>
          <w:rFonts w:ascii="Verdana" w:hAnsi="Verdana"/>
          <w:b/>
          <w:sz w:val="32"/>
          <w:szCs w:val="32"/>
        </w:rPr>
      </w:pPr>
    </w:p>
    <w:p w14:paraId="31CA560C" w14:textId="2E82C604" w:rsidR="003B26F7" w:rsidRPr="004A43E3" w:rsidRDefault="00635712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t>22. září 2026</w:t>
      </w:r>
    </w:p>
    <w:p w14:paraId="3A53DD61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1F31BBDE" w14:textId="2E9F3F83" w:rsidR="003B26F7" w:rsidRDefault="007D4EC2" w:rsidP="00576FC6">
      <w:pPr>
        <w:pStyle w:val="Textzprvy"/>
        <w:spacing w:after="0"/>
        <w:rPr>
          <w:b/>
          <w:bCs/>
        </w:rPr>
      </w:pPr>
      <w:r w:rsidRPr="007D4EC2">
        <w:rPr>
          <w:b/>
          <w:bCs/>
        </w:rPr>
        <w:t>Česká televize připomene nedožité 90. narozeniny Václava Havla, posledního československého prezidenta a prvního prezidenta samostatné České republiky. Od 1. do 13. října 2026 nabídne sérii pořadů napříč žánry věnovaných této výjimečné osobnosti české historie.</w:t>
      </w:r>
    </w:p>
    <w:p w14:paraId="1B842664" w14:textId="77777777" w:rsidR="007D4EC2" w:rsidRDefault="007D4EC2" w:rsidP="00576FC6">
      <w:pPr>
        <w:pStyle w:val="Textzprvy"/>
        <w:spacing w:after="0"/>
      </w:pPr>
    </w:p>
    <w:p w14:paraId="2DB0A6D3" w14:textId="25913782" w:rsidR="002F10B1" w:rsidRDefault="002F10B1" w:rsidP="002F10B1">
      <w:pPr>
        <w:pStyle w:val="Textzprvy"/>
        <w:spacing w:after="0"/>
      </w:pPr>
      <w:r w:rsidRPr="002F10B1">
        <w:rPr>
          <w:i/>
          <w:iCs/>
        </w:rPr>
        <w:t xml:space="preserve">„Václav Havel nebyl pouze státníkem. Do povědomí lidí napříč světem se zapsal také jako dramatik, disident a nezlomný kritik komunistického režimu. </w:t>
      </w:r>
      <w:r w:rsidR="00FE2B8C" w:rsidRPr="00FE2B8C">
        <w:rPr>
          <w:i/>
          <w:iCs/>
        </w:rPr>
        <w:t>A s tímto vědomím jsme připravili programovou skladbu, která je, jak věřím, poutavá a divácky atraktivní a jeho památku důstojně uctí</w:t>
      </w:r>
      <w:r w:rsidRPr="002F10B1">
        <w:rPr>
          <w:i/>
          <w:iCs/>
        </w:rPr>
        <w:t>,“ říká</w:t>
      </w:r>
      <w:r w:rsidRPr="002F10B1">
        <w:t xml:space="preserve"> ředitel divize Program a digitální služby České televize </w:t>
      </w:r>
      <w:r w:rsidRPr="002F10B1">
        <w:rPr>
          <w:b/>
          <w:bCs/>
        </w:rPr>
        <w:t>Milan Fridrich</w:t>
      </w:r>
      <w:r w:rsidRPr="002F10B1">
        <w:t>.</w:t>
      </w:r>
    </w:p>
    <w:p w14:paraId="19692A06" w14:textId="77777777" w:rsidR="002F10B1" w:rsidRPr="002F10B1" w:rsidRDefault="002F10B1" w:rsidP="002F10B1">
      <w:pPr>
        <w:pStyle w:val="Textzprvy"/>
        <w:spacing w:after="0"/>
      </w:pPr>
    </w:p>
    <w:p w14:paraId="6CFCAAFE" w14:textId="15CA7096" w:rsidR="002F10B1" w:rsidRDefault="002F10B1" w:rsidP="002F10B1">
      <w:pPr>
        <w:pStyle w:val="Textzprvy"/>
        <w:spacing w:after="0"/>
      </w:pPr>
      <w:r w:rsidRPr="002F10B1">
        <w:t xml:space="preserve">Přímo v den výročí, tedy 5. října ve 20:00, odvysílá ČT2 životopisný film režiséra Slávka Horáka </w:t>
      </w:r>
      <w:r w:rsidRPr="002F10B1">
        <w:rPr>
          <w:b/>
          <w:bCs/>
        </w:rPr>
        <w:t>Havel</w:t>
      </w:r>
      <w:r w:rsidRPr="002F10B1">
        <w:t>, na kterém se Česká televize coby koproducent podílela. Hned po jeho skončení naváže dokument režiséra a sc</w:t>
      </w:r>
      <w:r w:rsidR="007D4EC2">
        <w:t>e</w:t>
      </w:r>
      <w:r w:rsidRPr="002F10B1">
        <w:t xml:space="preserve">náristy Igora </w:t>
      </w:r>
      <w:proofErr w:type="spellStart"/>
      <w:r w:rsidRPr="002F10B1">
        <w:t>Chauna</w:t>
      </w:r>
      <w:proofErr w:type="spellEnd"/>
      <w:r w:rsidRPr="002F10B1">
        <w:t xml:space="preserve"> s názvem </w:t>
      </w:r>
      <w:r w:rsidRPr="002F10B1">
        <w:rPr>
          <w:b/>
          <w:bCs/>
        </w:rPr>
        <w:t>Václav Havel.</w:t>
      </w:r>
      <w:r w:rsidRPr="002F10B1">
        <w:t xml:space="preserve"> Osobnost Václava Havla coby dramatika připomene v tento den i ČT art, a to záznamem nastudování jeho aktovek </w:t>
      </w:r>
      <w:r w:rsidRPr="002F10B1">
        <w:rPr>
          <w:b/>
          <w:bCs/>
        </w:rPr>
        <w:t>Motýl na anténě/Audience</w:t>
      </w:r>
      <w:r w:rsidRPr="002F10B1">
        <w:t xml:space="preserve"> v podání Divadla na Vinohradech. </w:t>
      </w:r>
    </w:p>
    <w:p w14:paraId="61AB4A57" w14:textId="77777777" w:rsidR="002F10B1" w:rsidRPr="002F10B1" w:rsidRDefault="002F10B1" w:rsidP="002F10B1">
      <w:pPr>
        <w:pStyle w:val="Textzprvy"/>
        <w:spacing w:after="0"/>
      </w:pPr>
    </w:p>
    <w:p w14:paraId="3438B0E9" w14:textId="77777777" w:rsidR="002F10B1" w:rsidRDefault="002F10B1" w:rsidP="002F10B1">
      <w:pPr>
        <w:pStyle w:val="Textzprvy"/>
        <w:spacing w:after="0"/>
      </w:pPr>
      <w:r w:rsidRPr="002F10B1">
        <w:t xml:space="preserve">V úterý 6. října ve 20:45 na ČT2 budou moci diváci sledovat jedinečný celovečerní dokument </w:t>
      </w:r>
      <w:r w:rsidRPr="002F10B1">
        <w:rPr>
          <w:b/>
          <w:bCs/>
        </w:rPr>
        <w:t xml:space="preserve">Proč Havel? </w:t>
      </w:r>
      <w:r w:rsidRPr="002F10B1">
        <w:t xml:space="preserve">režiséra Vojtěcha Jasného, který zachytil euforickou atmosféru počátků Havlova působení na Hradě. Dokument má i výjimečného průvodce, a to Miloše Formana, kterého s Václavem Havlem pojilo letité přátelství. </w:t>
      </w:r>
    </w:p>
    <w:p w14:paraId="2775EB28" w14:textId="77777777" w:rsidR="002F10B1" w:rsidRPr="002F10B1" w:rsidRDefault="002F10B1" w:rsidP="002F10B1">
      <w:pPr>
        <w:pStyle w:val="Textzprvy"/>
        <w:spacing w:after="0"/>
      </w:pPr>
    </w:p>
    <w:p w14:paraId="7DE79E00" w14:textId="77777777" w:rsidR="002F10B1" w:rsidRDefault="002F10B1" w:rsidP="002F10B1">
      <w:pPr>
        <w:pStyle w:val="Textzprvy"/>
        <w:spacing w:after="0"/>
        <w:rPr>
          <w:b/>
          <w:bCs/>
        </w:rPr>
      </w:pPr>
      <w:r w:rsidRPr="002F10B1">
        <w:t xml:space="preserve">Část středečního večera 7. října bude na ČT1 patřit Václavu Havlovi coby režisérovi. Ve 21:50 divákům televize nabídne jeho filmový debut </w:t>
      </w:r>
      <w:r w:rsidRPr="002F10B1">
        <w:rPr>
          <w:b/>
          <w:bCs/>
        </w:rPr>
        <w:t>Odcházení</w:t>
      </w:r>
      <w:r w:rsidRPr="002F10B1">
        <w:t xml:space="preserve"> s Josefem Abrhámem, Dagmar Havlovou, Evou Holubovou nebo Vlastou Chramostovou v hlavních rolích. Za kamerou stál Jan Malíř. V ten samý den odvysílá ve 21:55 ČT art </w:t>
      </w:r>
      <w:r w:rsidRPr="002F10B1">
        <w:rPr>
          <w:b/>
          <w:bCs/>
        </w:rPr>
        <w:t>Na plovárně s Václavem Havlem.</w:t>
      </w:r>
    </w:p>
    <w:p w14:paraId="17C2921C" w14:textId="77777777" w:rsidR="002F10B1" w:rsidRPr="002F10B1" w:rsidRDefault="002F10B1" w:rsidP="002F10B1">
      <w:pPr>
        <w:pStyle w:val="Textzprvy"/>
        <w:spacing w:after="0"/>
        <w:rPr>
          <w:b/>
          <w:bCs/>
        </w:rPr>
      </w:pPr>
    </w:p>
    <w:p w14:paraId="39A57184" w14:textId="21692B23" w:rsidR="002F10B1" w:rsidRDefault="002F10B1" w:rsidP="002F10B1">
      <w:pPr>
        <w:pStyle w:val="Textzprvy"/>
        <w:spacing w:after="0"/>
        <w:rPr>
          <w:b/>
          <w:bCs/>
          <w:iCs/>
        </w:rPr>
      </w:pPr>
      <w:r w:rsidRPr="002F10B1">
        <w:t>ČT art věnuje Václavu Havlovi pozornost i ve čtvrtek 8. října</w:t>
      </w:r>
      <w:r w:rsidR="00FE2B8C">
        <w:t>.</w:t>
      </w:r>
      <w:r w:rsidRPr="002F10B1">
        <w:t xml:space="preserve"> Ve 20:40 mohou fanoušci jeho divadelních her zhlédnout televizní zpracování hry </w:t>
      </w:r>
      <w:r w:rsidRPr="002F10B1">
        <w:rPr>
          <w:b/>
          <w:bCs/>
        </w:rPr>
        <w:t>Zítra to spustíme</w:t>
      </w:r>
      <w:r w:rsidRPr="002F10B1">
        <w:t xml:space="preserve"> </w:t>
      </w:r>
      <w:r w:rsidRPr="002F10B1">
        <w:rPr>
          <w:iCs/>
        </w:rPr>
        <w:t xml:space="preserve">zachycující noc z 27. na 28. října roku 1918 a následně pak dokument Olgy Sommerové </w:t>
      </w:r>
      <w:r w:rsidRPr="002F10B1">
        <w:rPr>
          <w:b/>
          <w:bCs/>
          <w:iCs/>
        </w:rPr>
        <w:t xml:space="preserve">A znovu žebrácká opera. </w:t>
      </w:r>
    </w:p>
    <w:p w14:paraId="2F17767E" w14:textId="77777777" w:rsidR="002F10B1" w:rsidRPr="002F10B1" w:rsidRDefault="002F10B1" w:rsidP="002F10B1">
      <w:pPr>
        <w:pStyle w:val="Textzprvy"/>
        <w:spacing w:after="0"/>
        <w:rPr>
          <w:b/>
          <w:bCs/>
          <w:iCs/>
        </w:rPr>
      </w:pPr>
    </w:p>
    <w:p w14:paraId="1B00B730" w14:textId="77777777" w:rsidR="002F10B1" w:rsidRDefault="002F10B1" w:rsidP="002F10B1">
      <w:pPr>
        <w:pStyle w:val="Textzprvy"/>
        <w:spacing w:after="0"/>
      </w:pPr>
      <w:r w:rsidRPr="002F10B1">
        <w:rPr>
          <w:iCs/>
        </w:rPr>
        <w:t xml:space="preserve">Václavu Havlovi bude patřit i podvečerní vysílání v pátek 9. října na programu ČT2. V 17:35 odvysílá dokument režiséra Pavla Kačírka </w:t>
      </w:r>
      <w:r w:rsidRPr="002F10B1">
        <w:rPr>
          <w:b/>
          <w:bCs/>
          <w:iCs/>
        </w:rPr>
        <w:t>Jak odchází prezident.</w:t>
      </w:r>
      <w:r w:rsidRPr="002F10B1">
        <w:rPr>
          <w:iCs/>
        </w:rPr>
        <w:t xml:space="preserve"> </w:t>
      </w:r>
      <w:r w:rsidRPr="002F10B1">
        <w:t>Unikátní snímek zpracovává exkluzivní materiál z bouřlivého období volby Václava Havla za prezidenta republiky v roce 1992, které se stalo předehrou následného rozpadu ČSFR.</w:t>
      </w:r>
    </w:p>
    <w:p w14:paraId="00B7B08E" w14:textId="77777777" w:rsidR="002F10B1" w:rsidRPr="002F10B1" w:rsidRDefault="002F10B1" w:rsidP="002F10B1">
      <w:pPr>
        <w:pStyle w:val="Textzprvy"/>
        <w:spacing w:after="0"/>
      </w:pPr>
    </w:p>
    <w:p w14:paraId="058064F0" w14:textId="1368ED5A" w:rsidR="002F10B1" w:rsidRDefault="002F10B1" w:rsidP="002F10B1">
      <w:pPr>
        <w:pStyle w:val="Textzprvy"/>
        <w:spacing w:after="0"/>
        <w:rPr>
          <w:b/>
          <w:bCs/>
        </w:rPr>
      </w:pPr>
      <w:r w:rsidRPr="002F10B1">
        <w:t>V pondělí 12. října ve 20</w:t>
      </w:r>
      <w:r w:rsidR="00FE2B8C">
        <w:t>:</w:t>
      </w:r>
      <w:r w:rsidRPr="002F10B1">
        <w:t xml:space="preserve">00 nabídne ČT2 svým divákům časosběrný snímek filmaře Pavla Kouteckého a režiséra Miroslava Janka </w:t>
      </w:r>
      <w:r w:rsidRPr="002F10B1">
        <w:rPr>
          <w:b/>
          <w:bCs/>
        </w:rPr>
        <w:t>Občan Havel.</w:t>
      </w:r>
    </w:p>
    <w:p w14:paraId="00D7FF36" w14:textId="77777777" w:rsidR="002F10B1" w:rsidRPr="002F10B1" w:rsidRDefault="002F10B1" w:rsidP="002F10B1">
      <w:pPr>
        <w:pStyle w:val="Textzprvy"/>
        <w:spacing w:after="0"/>
      </w:pPr>
    </w:p>
    <w:p w14:paraId="29ACFD04" w14:textId="168FB70D" w:rsidR="002F10B1" w:rsidRDefault="002F10B1" w:rsidP="002F10B1">
      <w:pPr>
        <w:pStyle w:val="Textzprvy"/>
        <w:spacing w:after="0"/>
      </w:pPr>
      <w:r w:rsidRPr="002F10B1">
        <w:t xml:space="preserve">Přehlídku titulů připomínající osobnost a také odkaz Václava Havla zakončí v úterý </w:t>
      </w:r>
      <w:r w:rsidR="00510779">
        <w:t xml:space="preserve">13. října </w:t>
      </w:r>
      <w:r w:rsidRPr="002F10B1">
        <w:t>ve 20</w:t>
      </w:r>
      <w:r w:rsidR="00FE2B8C">
        <w:t>:</w:t>
      </w:r>
      <w:r w:rsidRPr="002F10B1">
        <w:t xml:space="preserve">00 na ČT2 premiéra dokumentu režiséra Václava Křístka </w:t>
      </w:r>
      <w:r w:rsidRPr="002F10B1">
        <w:rPr>
          <w:b/>
          <w:bCs/>
        </w:rPr>
        <w:t>Havel 90: Moc bezmocných.</w:t>
      </w:r>
      <w:r w:rsidRPr="002F10B1">
        <w:t xml:space="preserve"> Film vznikl přímo k 90. výročí narození Václava Havla a klade si otázky, jak jeho myšlenky a důraz na život v pravdě rezonují ve světě populismu a digitálních manipulací a zda má jeho odkaz šanci obstát i dnes.</w:t>
      </w:r>
    </w:p>
    <w:p w14:paraId="6953F38F" w14:textId="77777777" w:rsidR="002F10B1" w:rsidRDefault="002F10B1" w:rsidP="002F10B1">
      <w:pPr>
        <w:pStyle w:val="Textzprvy"/>
        <w:spacing w:after="0"/>
      </w:pPr>
    </w:p>
    <w:p w14:paraId="09E69120" w14:textId="4AE749E8" w:rsidR="002F10B1" w:rsidRDefault="00510779" w:rsidP="002F10B1">
      <w:pPr>
        <w:pStyle w:val="Textzprvy"/>
        <w:spacing w:after="0"/>
      </w:pPr>
      <w:r>
        <w:t xml:space="preserve">Speciální kolekci pořadů připravuje také </w:t>
      </w:r>
      <w:hyperlink r:id="rId7" w:history="1">
        <w:r w:rsidRPr="00510779">
          <w:rPr>
            <w:rStyle w:val="Hypertextovodkaz"/>
          </w:rPr>
          <w:t>iVysílání</w:t>
        </w:r>
      </w:hyperlink>
      <w:r>
        <w:t xml:space="preserve"> České televize.</w:t>
      </w:r>
    </w:p>
    <w:p w14:paraId="206F14ED" w14:textId="77777777" w:rsidR="00510779" w:rsidRPr="002F10B1" w:rsidRDefault="00510779" w:rsidP="002F10B1">
      <w:pPr>
        <w:pStyle w:val="Textzprvy"/>
        <w:spacing w:after="0"/>
      </w:pPr>
    </w:p>
    <w:p w14:paraId="4D6918B3" w14:textId="77777777" w:rsidR="00510779" w:rsidRPr="00510779" w:rsidRDefault="002F10B1" w:rsidP="002F10B1">
      <w:pPr>
        <w:pStyle w:val="Textzprvy"/>
        <w:spacing w:after="0"/>
        <w:rPr>
          <w:b/>
          <w:bCs/>
        </w:rPr>
      </w:pPr>
      <w:r w:rsidRPr="002F10B1">
        <w:rPr>
          <w:b/>
          <w:bCs/>
        </w:rPr>
        <w:lastRenderedPageBreak/>
        <w:t>Výročí se bude věnovat také zpravodajství České televize</w:t>
      </w:r>
    </w:p>
    <w:p w14:paraId="0A77D4CF" w14:textId="77777777" w:rsidR="00510779" w:rsidRDefault="00510779" w:rsidP="002F10B1">
      <w:pPr>
        <w:pStyle w:val="Textzprvy"/>
        <w:spacing w:after="0"/>
      </w:pPr>
    </w:p>
    <w:p w14:paraId="6C735446" w14:textId="3B3FCA12" w:rsidR="002F10B1" w:rsidRDefault="002F10B1" w:rsidP="002F10B1">
      <w:pPr>
        <w:pStyle w:val="Textzprvy"/>
        <w:spacing w:after="0"/>
      </w:pPr>
      <w:r w:rsidRPr="002F10B1">
        <w:t>ČT24 se bude 90. výročí narození Václava Havla věnovat pokrytím konkrétních událostí i speciálním vysíláním.</w:t>
      </w:r>
      <w:r>
        <w:t xml:space="preserve"> </w:t>
      </w:r>
      <w:r w:rsidRPr="002F10B1">
        <w:t xml:space="preserve">Na pátek 2. října připravuje speciální večerní vysílání </w:t>
      </w:r>
      <w:r w:rsidRPr="002F10B1">
        <w:rPr>
          <w:b/>
          <w:bCs/>
        </w:rPr>
        <w:t xml:space="preserve">90′ ČT24 </w:t>
      </w:r>
      <w:r w:rsidRPr="002F10B1">
        <w:t xml:space="preserve">z bytu Václava Havla na Rašínově nábřeží v Praze. Právě na tomto ikonickém místě si pamětníci a osobnosti z různých oborů připomenou Václava Havla jako disidenta, umělce a intelektuála. </w:t>
      </w:r>
    </w:p>
    <w:p w14:paraId="361E8158" w14:textId="77777777" w:rsidR="002F10B1" w:rsidRPr="002F10B1" w:rsidRDefault="002F10B1" w:rsidP="002F10B1">
      <w:pPr>
        <w:pStyle w:val="Textzprvy"/>
        <w:spacing w:after="0"/>
      </w:pPr>
    </w:p>
    <w:p w14:paraId="1F74E8C2" w14:textId="77777777" w:rsidR="002F10B1" w:rsidRDefault="002F10B1" w:rsidP="002F10B1">
      <w:pPr>
        <w:pStyle w:val="Textzprvy"/>
        <w:spacing w:after="0"/>
      </w:pPr>
      <w:r w:rsidRPr="002F10B1">
        <w:t xml:space="preserve">V pondělí 5. října bude zpravodajství České televize pokrývat události spojené s připomínkou výročí, a to jak v Praze, tak v regionech i v zahraničí. </w:t>
      </w:r>
    </w:p>
    <w:p w14:paraId="5C0DE5CB" w14:textId="77777777" w:rsidR="002F10B1" w:rsidRPr="002F10B1" w:rsidRDefault="002F10B1" w:rsidP="002F10B1">
      <w:pPr>
        <w:pStyle w:val="Textzprvy"/>
        <w:spacing w:after="0"/>
      </w:pPr>
    </w:p>
    <w:p w14:paraId="63122088" w14:textId="77777777" w:rsidR="002F10B1" w:rsidRDefault="002F10B1" w:rsidP="002F10B1">
      <w:pPr>
        <w:pStyle w:val="Textzprvy"/>
        <w:spacing w:after="0"/>
      </w:pPr>
      <w:r w:rsidRPr="002F10B1">
        <w:t xml:space="preserve">Další speciální vydání pořadu </w:t>
      </w:r>
      <w:r w:rsidRPr="002F10B1">
        <w:rPr>
          <w:b/>
          <w:bCs/>
        </w:rPr>
        <w:t xml:space="preserve">90′ ČT24 </w:t>
      </w:r>
      <w:r w:rsidRPr="002F10B1">
        <w:t>se uskuteční z Pražského hradu a jeho tématem bude Václav Havel jako porevoluční politik a jedna z nejvýraznějších osobností polistopadové historie.</w:t>
      </w:r>
    </w:p>
    <w:p w14:paraId="4C15B304" w14:textId="77777777" w:rsidR="002F10B1" w:rsidRPr="002F10B1" w:rsidRDefault="002F10B1" w:rsidP="002F10B1">
      <w:pPr>
        <w:pStyle w:val="Textzprvy"/>
        <w:spacing w:after="0"/>
      </w:pPr>
    </w:p>
    <w:p w14:paraId="4976FB3D" w14:textId="1937F174" w:rsidR="002F10B1" w:rsidRPr="002F10B1" w:rsidRDefault="002F10B1" w:rsidP="002F10B1">
      <w:pPr>
        <w:pStyle w:val="Textzprvy"/>
        <w:spacing w:after="0"/>
      </w:pPr>
      <w:r w:rsidRPr="002F10B1">
        <w:t xml:space="preserve">Různým aspektům spojeným se životem a odkazem Václava Havla se budou věnovat i další pořady napříč vysíláním ČT24. </w:t>
      </w:r>
    </w:p>
    <w:p w14:paraId="0C5592C2" w14:textId="77777777" w:rsidR="00966A9B" w:rsidRDefault="00966A9B" w:rsidP="00966A9B">
      <w:pPr>
        <w:pStyle w:val="Textzprvy"/>
        <w:spacing w:after="0"/>
        <w:rPr>
          <w:bCs/>
        </w:rPr>
      </w:pPr>
    </w:p>
    <w:p w14:paraId="49EBE3BC" w14:textId="77777777" w:rsidR="007312C5" w:rsidRDefault="0063676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>Tiskové oddělení České televize</w:t>
      </w:r>
    </w:p>
    <w:p w14:paraId="798C732B" w14:textId="77777777" w:rsidR="007312C5" w:rsidRPr="003B26F7" w:rsidRDefault="007312C5" w:rsidP="00576FC6">
      <w:pPr>
        <w:pStyle w:val="Textzprvy"/>
        <w:spacing w:after="0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Servis pro novináře: </w:t>
      </w:r>
      <w:hyperlink r:id="rId8" w:history="1">
        <w:r w:rsidRPr="006930FC">
          <w:rPr>
            <w:rStyle w:val="Hypertextovodkaz"/>
            <w:bCs/>
            <w:sz w:val="16"/>
            <w:szCs w:val="16"/>
          </w:rPr>
          <w:t>www.ceskatelevize.cz/vse-o-ct/pro-media</w:t>
        </w:r>
      </w:hyperlink>
    </w:p>
    <w:sectPr w:rsidR="007312C5" w:rsidRPr="003B26F7" w:rsidSect="00284E29">
      <w:headerReference w:type="default" r:id="rId9"/>
      <w:footerReference w:type="default" r:id="rId10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AA6A" w14:textId="77777777" w:rsidR="00174A6C" w:rsidRDefault="00174A6C" w:rsidP="00FE502B">
      <w:r>
        <w:separator/>
      </w:r>
    </w:p>
  </w:endnote>
  <w:endnote w:type="continuationSeparator" w:id="0">
    <w:p w14:paraId="21A3A876" w14:textId="77777777" w:rsidR="00174A6C" w:rsidRDefault="00174A6C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2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panose1 w:val="000000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DC818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788217DB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31DA3647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53A31" w14:textId="77777777" w:rsidR="00174A6C" w:rsidRDefault="00174A6C" w:rsidP="00FE502B">
      <w:r>
        <w:separator/>
      </w:r>
    </w:p>
  </w:footnote>
  <w:footnote w:type="continuationSeparator" w:id="0">
    <w:p w14:paraId="6747100D" w14:textId="77777777" w:rsidR="00174A6C" w:rsidRDefault="00174A6C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5F6F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8A10F1" wp14:editId="2DB8C73E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62A027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8A10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1762A027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24C05943" wp14:editId="022D1A9D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6C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4A6C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66600"/>
    <w:rsid w:val="00271094"/>
    <w:rsid w:val="00284E29"/>
    <w:rsid w:val="002A57EC"/>
    <w:rsid w:val="002C54A8"/>
    <w:rsid w:val="002D4966"/>
    <w:rsid w:val="002E7A62"/>
    <w:rsid w:val="002F10B1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2C11"/>
    <w:rsid w:val="004F12BC"/>
    <w:rsid w:val="004F4E54"/>
    <w:rsid w:val="004F6922"/>
    <w:rsid w:val="00502805"/>
    <w:rsid w:val="00510779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74AE"/>
    <w:rsid w:val="00560DCD"/>
    <w:rsid w:val="00564FC1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5712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4EC2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E3B1E"/>
    <w:rsid w:val="00AF66BB"/>
    <w:rsid w:val="00AF70F3"/>
    <w:rsid w:val="00B0047C"/>
    <w:rsid w:val="00B01750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27725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B11BD"/>
    <w:rsid w:val="00EB1FE9"/>
    <w:rsid w:val="00EB4F49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2B8C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AECF8"/>
  <w15:chartTrackingRefBased/>
  <w15:docId w15:val="{DDBC82F4-895D-4499-9AB2-98908D871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skatelevize.cz/vse-o-ct/pro-medi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eskatelevize.cz/ivysilani/vypis/havel-9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500183\OneDrive%20-%20&#268;esk&#225;%20televize\Plocha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26</TotalTime>
  <Pages>2</Pages>
  <Words>594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4095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Konečný Radek</dc:creator>
  <cp:keywords/>
  <cp:lastModifiedBy>Konečný Radek</cp:lastModifiedBy>
  <cp:revision>3</cp:revision>
  <cp:lastPrinted>2023-04-18T10:42:00Z</cp:lastPrinted>
  <dcterms:created xsi:type="dcterms:W3CDTF">2026-09-22T08:26:00Z</dcterms:created>
  <dcterms:modified xsi:type="dcterms:W3CDTF">2026-09-22T09:20:00Z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