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30C73" w14:textId="1F708D6F" w:rsidR="00B0047C" w:rsidRPr="004137D7" w:rsidRDefault="00E52BB1" w:rsidP="004137D7">
      <w:pPr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Déčko spouští</w:t>
      </w:r>
      <w:r w:rsidR="00DE3914">
        <w:rPr>
          <w:rFonts w:ascii="Verdana" w:hAnsi="Verdana"/>
          <w:b/>
          <w:sz w:val="32"/>
          <w:szCs w:val="32"/>
        </w:rPr>
        <w:t xml:space="preserve"> novou soutěž</w:t>
      </w:r>
      <w:r>
        <w:rPr>
          <w:rFonts w:ascii="Verdana" w:hAnsi="Verdana"/>
          <w:b/>
          <w:sz w:val="32"/>
          <w:szCs w:val="32"/>
        </w:rPr>
        <w:t>.</w:t>
      </w:r>
      <w:r w:rsidR="00DE3914">
        <w:rPr>
          <w:rFonts w:ascii="Verdana" w:hAnsi="Verdana"/>
          <w:b/>
          <w:sz w:val="32"/>
          <w:szCs w:val="32"/>
        </w:rPr>
        <w:t xml:space="preserve"> </w:t>
      </w:r>
      <w:r w:rsidR="0081019C">
        <w:rPr>
          <w:rFonts w:ascii="Verdana" w:hAnsi="Verdana"/>
          <w:b/>
          <w:sz w:val="32"/>
          <w:szCs w:val="32"/>
        </w:rPr>
        <w:t xml:space="preserve">KDO </w:t>
      </w:r>
      <w:proofErr w:type="gramStart"/>
      <w:r w:rsidR="0081019C">
        <w:rPr>
          <w:rFonts w:ascii="Verdana" w:hAnsi="Verdana"/>
          <w:b/>
          <w:sz w:val="32"/>
          <w:szCs w:val="32"/>
        </w:rPr>
        <w:t>TO</w:t>
      </w:r>
      <w:proofErr w:type="gramEnd"/>
      <w:r w:rsidR="0081019C">
        <w:rPr>
          <w:rFonts w:ascii="Verdana" w:hAnsi="Verdana"/>
          <w:b/>
          <w:sz w:val="32"/>
          <w:szCs w:val="32"/>
        </w:rPr>
        <w:t xml:space="preserve"> CO TO </w:t>
      </w:r>
      <w:r w:rsidR="00B4743F">
        <w:rPr>
          <w:rFonts w:ascii="Verdana" w:hAnsi="Verdana"/>
          <w:b/>
          <w:sz w:val="32"/>
          <w:szCs w:val="32"/>
        </w:rPr>
        <w:t>provede děti světem povolání</w:t>
      </w:r>
    </w:p>
    <w:p w14:paraId="5F415990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6915D595" w14:textId="3BEE9BC3" w:rsidR="003B26F7" w:rsidRPr="004A43E3" w:rsidRDefault="003F4BAA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fldChar w:fldCharType="begin"/>
      </w:r>
      <w:r>
        <w:rPr>
          <w:rFonts w:ascii="Verdana" w:hAnsi="Verdana"/>
          <w:color w:val="auto"/>
          <w:sz w:val="18"/>
          <w:szCs w:val="18"/>
        </w:rPr>
        <w:instrText xml:space="preserve"> TIME  \@ "d. MMMM yyyy" </w:instrText>
      </w:r>
      <w:r>
        <w:rPr>
          <w:rFonts w:ascii="Verdana" w:hAnsi="Verdana"/>
          <w:color w:val="auto"/>
          <w:sz w:val="18"/>
          <w:szCs w:val="18"/>
        </w:rPr>
        <w:fldChar w:fldCharType="separate"/>
      </w:r>
      <w:r w:rsidR="0081019C">
        <w:rPr>
          <w:rFonts w:ascii="Verdana" w:hAnsi="Verdana"/>
          <w:noProof/>
          <w:color w:val="auto"/>
          <w:sz w:val="18"/>
          <w:szCs w:val="18"/>
        </w:rPr>
        <w:t>22. září 2026</w:t>
      </w:r>
      <w:r>
        <w:rPr>
          <w:rFonts w:ascii="Verdana" w:hAnsi="Verdana"/>
          <w:color w:val="auto"/>
          <w:sz w:val="18"/>
          <w:szCs w:val="18"/>
        </w:rPr>
        <w:fldChar w:fldCharType="end"/>
      </w:r>
    </w:p>
    <w:p w14:paraId="05AFA108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3C8A953E" w14:textId="151893EB" w:rsidR="003B26F7" w:rsidRDefault="00110998" w:rsidP="00576FC6">
      <w:pPr>
        <w:pStyle w:val="Textzprvy"/>
        <w:spacing w:after="0"/>
        <w:rPr>
          <w:b/>
        </w:rPr>
      </w:pPr>
      <w:r w:rsidRPr="00110998">
        <w:rPr>
          <w:b/>
        </w:rPr>
        <w:t xml:space="preserve">Kdo potřebuje k práci uniformu a kdo odvahu? Nová </w:t>
      </w:r>
      <w:r w:rsidR="005C68EB">
        <w:rPr>
          <w:b/>
        </w:rPr>
        <w:t xml:space="preserve">celoroční </w:t>
      </w:r>
      <w:r w:rsidRPr="00110998">
        <w:rPr>
          <w:b/>
        </w:rPr>
        <w:t xml:space="preserve">soutěž Déčka </w:t>
      </w:r>
      <w:r w:rsidR="0081019C">
        <w:rPr>
          <w:b/>
        </w:rPr>
        <w:t xml:space="preserve">KDO </w:t>
      </w:r>
      <w:proofErr w:type="gramStart"/>
      <w:r w:rsidR="0081019C">
        <w:rPr>
          <w:b/>
        </w:rPr>
        <w:t>TO</w:t>
      </w:r>
      <w:proofErr w:type="gramEnd"/>
      <w:r w:rsidR="0081019C">
        <w:rPr>
          <w:b/>
        </w:rPr>
        <w:t xml:space="preserve"> CO TO</w:t>
      </w:r>
      <w:r w:rsidR="0081019C" w:rsidRPr="00110998">
        <w:rPr>
          <w:b/>
        </w:rPr>
        <w:t xml:space="preserve"> </w:t>
      </w:r>
      <w:r w:rsidRPr="00110998">
        <w:rPr>
          <w:b/>
        </w:rPr>
        <w:t>zavede děti do světa povolání. Ukáže, co různé profese obnášejí a jaké dovednosti vyžadují</w:t>
      </w:r>
      <w:r w:rsidR="00C71253">
        <w:rPr>
          <w:b/>
        </w:rPr>
        <w:t xml:space="preserve"> –</w:t>
      </w:r>
      <w:r w:rsidRPr="00110998">
        <w:rPr>
          <w:b/>
        </w:rPr>
        <w:t xml:space="preserve"> od </w:t>
      </w:r>
      <w:r w:rsidR="00CC2A7E" w:rsidRPr="00110998">
        <w:rPr>
          <w:b/>
        </w:rPr>
        <w:t>přesnost</w:t>
      </w:r>
      <w:r w:rsidR="00CC2A7E">
        <w:rPr>
          <w:b/>
        </w:rPr>
        <w:t>i a</w:t>
      </w:r>
      <w:r w:rsidR="00CC2A7E" w:rsidRPr="00110998">
        <w:rPr>
          <w:b/>
        </w:rPr>
        <w:t xml:space="preserve"> </w:t>
      </w:r>
      <w:r w:rsidRPr="00110998">
        <w:rPr>
          <w:b/>
        </w:rPr>
        <w:t xml:space="preserve">trpělivosti </w:t>
      </w:r>
      <w:r w:rsidR="00CC2A7E" w:rsidRPr="00110998">
        <w:rPr>
          <w:b/>
        </w:rPr>
        <w:t xml:space="preserve">přes </w:t>
      </w:r>
      <w:r w:rsidRPr="00110998">
        <w:rPr>
          <w:b/>
        </w:rPr>
        <w:t>kreativit</w:t>
      </w:r>
      <w:r w:rsidR="00CC2A7E">
        <w:rPr>
          <w:b/>
        </w:rPr>
        <w:t>u</w:t>
      </w:r>
      <w:r w:rsidRPr="00110998">
        <w:rPr>
          <w:b/>
        </w:rPr>
        <w:t xml:space="preserve"> </w:t>
      </w:r>
      <w:r w:rsidR="004A5268">
        <w:rPr>
          <w:b/>
        </w:rPr>
        <w:t xml:space="preserve">až </w:t>
      </w:r>
      <w:r w:rsidRPr="00110998">
        <w:rPr>
          <w:b/>
        </w:rPr>
        <w:t>po schopnost spolupracovat.</w:t>
      </w:r>
      <w:r w:rsidR="00A62AE7">
        <w:rPr>
          <w:b/>
        </w:rPr>
        <w:t xml:space="preserve"> S</w:t>
      </w:r>
      <w:r w:rsidRPr="00110998">
        <w:rPr>
          <w:b/>
        </w:rPr>
        <w:t xml:space="preserve">outěž </w:t>
      </w:r>
      <w:r w:rsidR="00765BBE">
        <w:rPr>
          <w:b/>
        </w:rPr>
        <w:t>od</w:t>
      </w:r>
      <w:r w:rsidRPr="00110998">
        <w:rPr>
          <w:b/>
        </w:rPr>
        <w:t>startuje</w:t>
      </w:r>
      <w:r>
        <w:rPr>
          <w:b/>
        </w:rPr>
        <w:t> </w:t>
      </w:r>
      <w:r w:rsidRPr="00110998">
        <w:rPr>
          <w:b/>
        </w:rPr>
        <w:t>1.</w:t>
      </w:r>
      <w:r>
        <w:rPr>
          <w:b/>
        </w:rPr>
        <w:t> </w:t>
      </w:r>
      <w:r w:rsidRPr="00110998">
        <w:rPr>
          <w:b/>
        </w:rPr>
        <w:t>října</w:t>
      </w:r>
      <w:r>
        <w:rPr>
          <w:b/>
        </w:rPr>
        <w:t>.</w:t>
      </w:r>
    </w:p>
    <w:p w14:paraId="35F49C9A" w14:textId="77777777" w:rsidR="00F64147" w:rsidRDefault="00F64147" w:rsidP="004137D7">
      <w:pPr>
        <w:pStyle w:val="Textzprvy"/>
        <w:spacing w:after="0"/>
      </w:pPr>
    </w:p>
    <w:p w14:paraId="7F40A5AD" w14:textId="03ED2914" w:rsidR="00F64147" w:rsidRDefault="0007084D" w:rsidP="004137D7">
      <w:pPr>
        <w:pStyle w:val="Textzprvy"/>
        <w:spacing w:after="0"/>
      </w:pPr>
      <w:r w:rsidRPr="0007084D">
        <w:t>Cílem je podpořit děti v objevování jejich nadání a talentů, které mohou v budoucnu využít při volbě povolání. Zároveň se jim otevírají dveře do světa rodičů, známých osobností i lidí, se kterými se každý den setkávají.</w:t>
      </w:r>
    </w:p>
    <w:p w14:paraId="1A1AC307" w14:textId="77777777" w:rsidR="0007084D" w:rsidRDefault="0007084D" w:rsidP="004137D7">
      <w:pPr>
        <w:pStyle w:val="Textzprvy"/>
        <w:spacing w:after="0"/>
      </w:pPr>
    </w:p>
    <w:p w14:paraId="5FA0356B" w14:textId="1553B0E7" w:rsidR="0007084D" w:rsidRDefault="0007084D" w:rsidP="0007084D">
      <w:pPr>
        <w:pStyle w:val="Textzprvy"/>
        <w:spacing w:after="0"/>
      </w:pPr>
      <w:r w:rsidRPr="0007084D">
        <w:t>Každý měsíc čeká na webu</w:t>
      </w:r>
      <w:r>
        <w:t xml:space="preserve"> soutěže</w:t>
      </w:r>
      <w:r w:rsidRPr="0007084D">
        <w:t xml:space="preserve"> nový úkol. Soutěžící budou kreslit, tvořit, vymýšlet a zapojovat vlastní fantazii. Své výtvory pak mohou jednoduše zaslat do soutěže a zapojit se </w:t>
      </w:r>
      <w:r w:rsidR="00CC2A7E">
        <w:t>t</w:t>
      </w:r>
      <w:r w:rsidR="006D5B62">
        <w:t>ím</w:t>
      </w:r>
      <w:r w:rsidR="00CC2A7E">
        <w:t xml:space="preserve"> </w:t>
      </w:r>
      <w:r w:rsidRPr="0007084D">
        <w:t>do slosování o</w:t>
      </w:r>
      <w:r w:rsidR="00CC2A7E">
        <w:t> </w:t>
      </w:r>
      <w:r w:rsidRPr="0007084D">
        <w:t>zajímavé ceny.</w:t>
      </w:r>
    </w:p>
    <w:p w14:paraId="1352840A" w14:textId="77777777" w:rsidR="0007084D" w:rsidRDefault="0007084D" w:rsidP="004137D7">
      <w:pPr>
        <w:pStyle w:val="Textzprvy"/>
        <w:spacing w:after="0"/>
      </w:pPr>
    </w:p>
    <w:p w14:paraId="7FDC147B" w14:textId="21B034FE" w:rsidR="00F64147" w:rsidRDefault="000F5033" w:rsidP="004137D7">
      <w:pPr>
        <w:pStyle w:val="Textzprvy"/>
        <w:spacing w:after="0"/>
      </w:pPr>
      <w:r w:rsidRPr="000F5033">
        <w:rPr>
          <w:i/>
          <w:iCs/>
        </w:rPr>
        <w:t xml:space="preserve">„I když malé děti, pro které Déčko vysílá, vážně o svém budoucím povolání ještě neuvažují, je dobré jim ukazovat celou šíři možností, která se před nimi otevírá. Vzhledem k tomu, že se dnešní technický svět velmi rychle mění a nikdo nedokáže s určitostí říct, která povolání zůstanou a která zaniknou, rozhodli jsme se na povolání v letošní soutěži podívat zcela jinou optikou. Snažíme se, aby děti objevovaly svá nadání a talenty a o svém budoucím povolání začaly uvažovat jako o práci, kde tyto své přednosti využijí,“ </w:t>
      </w:r>
      <w:r w:rsidRPr="000F5033">
        <w:t xml:space="preserve">říká manažerka projektu </w:t>
      </w:r>
      <w:r w:rsidRPr="000F5033">
        <w:rPr>
          <w:b/>
          <w:bCs/>
        </w:rPr>
        <w:t>Monika Mrázová</w:t>
      </w:r>
      <w:r w:rsidRPr="000F5033">
        <w:t>.</w:t>
      </w:r>
    </w:p>
    <w:p w14:paraId="600EEB75" w14:textId="77777777" w:rsidR="000F5033" w:rsidRDefault="000F5033" w:rsidP="004137D7">
      <w:pPr>
        <w:pStyle w:val="Textzprvy"/>
        <w:spacing w:after="0"/>
      </w:pPr>
    </w:p>
    <w:p w14:paraId="3AF340EA" w14:textId="6AEF60AE" w:rsidR="000F5033" w:rsidRDefault="000F5033" w:rsidP="004137D7">
      <w:pPr>
        <w:pStyle w:val="Textzprvy"/>
        <w:spacing w:after="0"/>
      </w:pPr>
      <w:r w:rsidRPr="000F5033">
        <w:t xml:space="preserve">Téma se během měsíců promítne také do vysílání České televize. Na jednotlivé oblasti navážou tematické </w:t>
      </w:r>
      <w:proofErr w:type="gramStart"/>
      <w:r w:rsidRPr="000F5033">
        <w:t>pořady</w:t>
      </w:r>
      <w:proofErr w:type="gramEnd"/>
      <w:r>
        <w:t xml:space="preserve"> </w:t>
      </w:r>
      <w:r w:rsidRPr="000F5033">
        <w:t>Co to bude, až to bude, Atlas Kavčích hor, AKCE KUTU – Kdo umí, ten umí nebo Zvědova digitální dílna a také vybrané zahraniční pořady.</w:t>
      </w:r>
    </w:p>
    <w:p w14:paraId="4FF2F63A" w14:textId="77777777" w:rsidR="006008BE" w:rsidRDefault="006008BE" w:rsidP="004137D7">
      <w:pPr>
        <w:pStyle w:val="Textzprvy"/>
        <w:spacing w:after="0"/>
      </w:pPr>
    </w:p>
    <w:p w14:paraId="56D6E22C" w14:textId="44E24044" w:rsidR="006008BE" w:rsidRDefault="0089290E" w:rsidP="004137D7">
      <w:pPr>
        <w:pStyle w:val="Textzprvy"/>
        <w:spacing w:after="0"/>
      </w:pPr>
      <w:r w:rsidRPr="0089290E">
        <w:t xml:space="preserve">Pravidelným partnerem soutěže jsou science centra VIDA! Brno, Techmania Plzeň, Svět techniky Ostrava, </w:t>
      </w:r>
      <w:proofErr w:type="spellStart"/>
      <w:r w:rsidRPr="0089290E">
        <w:t>IQLandia</w:t>
      </w:r>
      <w:proofErr w:type="spellEnd"/>
      <w:r w:rsidR="00A12930">
        <w:t xml:space="preserve"> v</w:t>
      </w:r>
      <w:r w:rsidRPr="0089290E">
        <w:t xml:space="preserve"> Liber</w:t>
      </w:r>
      <w:r w:rsidR="00A12930">
        <w:t>ci</w:t>
      </w:r>
      <w:r w:rsidRPr="0089290E">
        <w:t>,</w:t>
      </w:r>
      <w:r w:rsidR="00A12930">
        <w:t xml:space="preserve"> olomoucká</w:t>
      </w:r>
      <w:r w:rsidRPr="0089290E">
        <w:t xml:space="preserve"> Pevnost poznání, </w:t>
      </w:r>
      <w:proofErr w:type="spellStart"/>
      <w:r w:rsidRPr="0089290E">
        <w:t>Didaktikon</w:t>
      </w:r>
      <w:proofErr w:type="spellEnd"/>
      <w:r w:rsidR="00A12930">
        <w:t xml:space="preserve"> v</w:t>
      </w:r>
      <w:r w:rsidRPr="0089290E">
        <w:t xml:space="preserve"> Pra</w:t>
      </w:r>
      <w:r w:rsidR="00A12930">
        <w:t>ze a</w:t>
      </w:r>
      <w:r w:rsidRPr="0089290E">
        <w:t xml:space="preserve"> Sféra Pardubice.</w:t>
      </w:r>
    </w:p>
    <w:p w14:paraId="7755BF12" w14:textId="77777777" w:rsidR="0007084D" w:rsidRDefault="0007084D" w:rsidP="004137D7">
      <w:pPr>
        <w:pStyle w:val="Textzprvy"/>
        <w:spacing w:after="0"/>
      </w:pPr>
    </w:p>
    <w:p w14:paraId="3F988F18" w14:textId="3CF98A6D" w:rsidR="00966A9B" w:rsidRDefault="00F64147" w:rsidP="00966A9B">
      <w:pPr>
        <w:pStyle w:val="Textzprvy"/>
        <w:spacing w:after="0"/>
        <w:rPr>
          <w:b/>
          <w:bCs/>
          <w:color w:val="FF0000"/>
        </w:rPr>
      </w:pPr>
      <w:r>
        <w:t>Odkaz na soutěž zd</w:t>
      </w:r>
      <w:r w:rsidR="006008BE">
        <w:t xml:space="preserve">e: </w:t>
      </w:r>
      <w:hyperlink r:id="rId8" w:history="1">
        <w:r w:rsidR="00A62AE7" w:rsidRPr="00A62AE7">
          <w:rPr>
            <w:rStyle w:val="Hypertextovodkaz"/>
          </w:rPr>
          <w:t>www.kdotocoto.cz</w:t>
        </w:r>
      </w:hyperlink>
    </w:p>
    <w:p w14:paraId="3E4B9892" w14:textId="77777777" w:rsidR="00A62AE7" w:rsidRDefault="00A62AE7" w:rsidP="00966A9B">
      <w:pPr>
        <w:pStyle w:val="Textzprvy"/>
        <w:spacing w:after="0"/>
        <w:rPr>
          <w:bCs/>
        </w:rPr>
      </w:pPr>
    </w:p>
    <w:p w14:paraId="5AB66D0D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238263B1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9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10"/>
      <w:footerReference w:type="default" r:id="rId11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D2F73" w14:textId="77777777" w:rsidR="002A4BD5" w:rsidRDefault="002A4BD5" w:rsidP="00FE502B">
      <w:r>
        <w:separator/>
      </w:r>
    </w:p>
  </w:endnote>
  <w:endnote w:type="continuationSeparator" w:id="0">
    <w:p w14:paraId="26BBB30B" w14:textId="77777777" w:rsidR="002A4BD5" w:rsidRDefault="002A4BD5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BB16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66802B28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5E049A83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143AB" w14:textId="77777777" w:rsidR="002A4BD5" w:rsidRDefault="002A4BD5" w:rsidP="00FE502B">
      <w:r>
        <w:separator/>
      </w:r>
    </w:p>
  </w:footnote>
  <w:footnote w:type="continuationSeparator" w:id="0">
    <w:p w14:paraId="68F12109" w14:textId="77777777" w:rsidR="002A4BD5" w:rsidRDefault="002A4BD5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F1BF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A1B7B5" wp14:editId="56114C0E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9DC4DF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BA1B7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689DC4DF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709FA2DA" wp14:editId="3737895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D5"/>
    <w:rsid w:val="00005066"/>
    <w:rsid w:val="00005CB7"/>
    <w:rsid w:val="00041F97"/>
    <w:rsid w:val="00054142"/>
    <w:rsid w:val="00070486"/>
    <w:rsid w:val="0007084D"/>
    <w:rsid w:val="00074F2B"/>
    <w:rsid w:val="00097321"/>
    <w:rsid w:val="000A70ED"/>
    <w:rsid w:val="000B5483"/>
    <w:rsid w:val="000D333E"/>
    <w:rsid w:val="000D38F4"/>
    <w:rsid w:val="000D5B63"/>
    <w:rsid w:val="000D6D6D"/>
    <w:rsid w:val="000F04FD"/>
    <w:rsid w:val="000F4E52"/>
    <w:rsid w:val="000F5033"/>
    <w:rsid w:val="000F506B"/>
    <w:rsid w:val="000F6642"/>
    <w:rsid w:val="000F7A58"/>
    <w:rsid w:val="001026AF"/>
    <w:rsid w:val="001079C8"/>
    <w:rsid w:val="00110998"/>
    <w:rsid w:val="001138D2"/>
    <w:rsid w:val="001212C7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4BD5"/>
    <w:rsid w:val="002A57EC"/>
    <w:rsid w:val="002C54A8"/>
    <w:rsid w:val="002D4966"/>
    <w:rsid w:val="002E7A62"/>
    <w:rsid w:val="002E7EAB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14CB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A5268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46C1E"/>
    <w:rsid w:val="00550427"/>
    <w:rsid w:val="00553474"/>
    <w:rsid w:val="005574AE"/>
    <w:rsid w:val="00560DCD"/>
    <w:rsid w:val="00564FC1"/>
    <w:rsid w:val="00574817"/>
    <w:rsid w:val="00576FC6"/>
    <w:rsid w:val="00580EF9"/>
    <w:rsid w:val="00581DEA"/>
    <w:rsid w:val="00585033"/>
    <w:rsid w:val="0059030B"/>
    <w:rsid w:val="00595813"/>
    <w:rsid w:val="005A3ECD"/>
    <w:rsid w:val="005B1CCA"/>
    <w:rsid w:val="005C3FD5"/>
    <w:rsid w:val="005C68EB"/>
    <w:rsid w:val="005D7E81"/>
    <w:rsid w:val="005E0F3E"/>
    <w:rsid w:val="005E260D"/>
    <w:rsid w:val="005E7084"/>
    <w:rsid w:val="005F7332"/>
    <w:rsid w:val="006008BE"/>
    <w:rsid w:val="00600EB3"/>
    <w:rsid w:val="00604E8E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D5B62"/>
    <w:rsid w:val="006E63CB"/>
    <w:rsid w:val="006E6AF3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65BBE"/>
    <w:rsid w:val="007853E0"/>
    <w:rsid w:val="00797B9D"/>
    <w:rsid w:val="007A573F"/>
    <w:rsid w:val="007D78C7"/>
    <w:rsid w:val="007F6697"/>
    <w:rsid w:val="008070ED"/>
    <w:rsid w:val="0081019C"/>
    <w:rsid w:val="0082159F"/>
    <w:rsid w:val="008244BA"/>
    <w:rsid w:val="0083357C"/>
    <w:rsid w:val="0084209E"/>
    <w:rsid w:val="008528D3"/>
    <w:rsid w:val="00854FF8"/>
    <w:rsid w:val="008575C3"/>
    <w:rsid w:val="00872F28"/>
    <w:rsid w:val="0087379A"/>
    <w:rsid w:val="00881489"/>
    <w:rsid w:val="0089290E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9F3007"/>
    <w:rsid w:val="00A025AB"/>
    <w:rsid w:val="00A0297D"/>
    <w:rsid w:val="00A03445"/>
    <w:rsid w:val="00A12930"/>
    <w:rsid w:val="00A24833"/>
    <w:rsid w:val="00A26A57"/>
    <w:rsid w:val="00A35054"/>
    <w:rsid w:val="00A36664"/>
    <w:rsid w:val="00A524D3"/>
    <w:rsid w:val="00A62AE7"/>
    <w:rsid w:val="00A815A1"/>
    <w:rsid w:val="00A82B5D"/>
    <w:rsid w:val="00A85A56"/>
    <w:rsid w:val="00A873B9"/>
    <w:rsid w:val="00AA4AF3"/>
    <w:rsid w:val="00AA4E79"/>
    <w:rsid w:val="00AA6F24"/>
    <w:rsid w:val="00AB00FF"/>
    <w:rsid w:val="00AB1124"/>
    <w:rsid w:val="00AC0789"/>
    <w:rsid w:val="00AC0E90"/>
    <w:rsid w:val="00AF66BB"/>
    <w:rsid w:val="00AF70F3"/>
    <w:rsid w:val="00B0013F"/>
    <w:rsid w:val="00B0047C"/>
    <w:rsid w:val="00B01750"/>
    <w:rsid w:val="00B277E8"/>
    <w:rsid w:val="00B3184D"/>
    <w:rsid w:val="00B42875"/>
    <w:rsid w:val="00B438C2"/>
    <w:rsid w:val="00B4743F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253"/>
    <w:rsid w:val="00C71B9B"/>
    <w:rsid w:val="00C80E14"/>
    <w:rsid w:val="00C84A3C"/>
    <w:rsid w:val="00C85878"/>
    <w:rsid w:val="00C90598"/>
    <w:rsid w:val="00C91BA7"/>
    <w:rsid w:val="00CA7EB5"/>
    <w:rsid w:val="00CB3912"/>
    <w:rsid w:val="00CC2A7E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24EBF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DE3914"/>
    <w:rsid w:val="00E054C5"/>
    <w:rsid w:val="00E14A9E"/>
    <w:rsid w:val="00E16DD2"/>
    <w:rsid w:val="00E23816"/>
    <w:rsid w:val="00E32132"/>
    <w:rsid w:val="00E32F08"/>
    <w:rsid w:val="00E5126A"/>
    <w:rsid w:val="00E52BB1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414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39367A"/>
  <w15:chartTrackingRefBased/>
  <w15:docId w15:val="{A82B60F2-C7A3-46DD-8DAD-F073DA91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  <w:style w:type="paragraph" w:styleId="Revize">
    <w:name w:val="Revision"/>
    <w:hidden/>
    <w:uiPriority w:val="99"/>
    <w:semiHidden/>
    <w:rsid w:val="00CC2A7E"/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dotocoto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eskatelevize.cz/vse-o-ct/pro-med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501427\Desktop\TZ_SABLONA_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64A6A-5508-4E2B-8BAB-C04F5CA43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TZ_SABLONA_2024.dotx</Template>
  <TotalTime>238</TotalTime>
  <Pages>1</Pages>
  <Words>298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2056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Faltusová Eliška</dc:creator>
  <cp:keywords/>
  <cp:lastModifiedBy>Faltusová Eliška</cp:lastModifiedBy>
  <cp:revision>13</cp:revision>
  <cp:lastPrinted>2023-04-18T10:42:00Z</cp:lastPrinted>
  <dcterms:created xsi:type="dcterms:W3CDTF">2026-09-17T13:16:00Z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